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98FF" w14:textId="77777777" w:rsidR="00660594" w:rsidRPr="00F9727F" w:rsidRDefault="00660594">
      <w:pPr>
        <w:pStyle w:val="CM1"/>
        <w:jc w:val="center"/>
        <w:rPr>
          <w:rFonts w:cs="Calibri"/>
          <w:b/>
          <w:sz w:val="48"/>
          <w:szCs w:val="48"/>
        </w:rPr>
      </w:pPr>
      <w:r w:rsidRPr="00F9727F">
        <w:rPr>
          <w:rFonts w:cs="Calibri"/>
          <w:b/>
          <w:sz w:val="40"/>
          <w:szCs w:val="40"/>
        </w:rPr>
        <w:t xml:space="preserve"> </w:t>
      </w:r>
      <w:r w:rsidRPr="00F9727F">
        <w:rPr>
          <w:rFonts w:cs="Calibri"/>
          <w:b/>
          <w:sz w:val="48"/>
          <w:szCs w:val="48"/>
        </w:rPr>
        <w:t xml:space="preserve">Průvodní reklamační list </w:t>
      </w:r>
    </w:p>
    <w:p w14:paraId="57733D4F" w14:textId="77777777" w:rsidR="006C0043" w:rsidRPr="001B21BD" w:rsidRDefault="006C0043" w:rsidP="006C0043">
      <w:pPr>
        <w:pStyle w:val="Default"/>
        <w:rPr>
          <w:color w:val="auto"/>
        </w:rPr>
      </w:pPr>
    </w:p>
    <w:p w14:paraId="7B03F542" w14:textId="77777777" w:rsidR="00660594" w:rsidRPr="00F9727F" w:rsidRDefault="00660594">
      <w:pPr>
        <w:pStyle w:val="CM1"/>
        <w:spacing w:after="422"/>
        <w:jc w:val="center"/>
        <w:rPr>
          <w:rFonts w:cs="Calibri"/>
          <w:sz w:val="28"/>
          <w:szCs w:val="28"/>
        </w:rPr>
      </w:pPr>
      <w:r w:rsidRPr="00F9727F">
        <w:rPr>
          <w:rFonts w:cs="Calibri"/>
          <w:sz w:val="28"/>
          <w:szCs w:val="28"/>
        </w:rPr>
        <w:t>k výrobku zakoupeném</w:t>
      </w:r>
      <w:r w:rsidR="006C0043" w:rsidRPr="00F9727F">
        <w:rPr>
          <w:rFonts w:cs="Calibri"/>
          <w:sz w:val="28"/>
          <w:szCs w:val="28"/>
        </w:rPr>
        <w:t>u</w:t>
      </w:r>
      <w:r w:rsidRPr="00F9727F">
        <w:rPr>
          <w:rFonts w:cs="Calibri"/>
          <w:sz w:val="28"/>
          <w:szCs w:val="28"/>
        </w:rPr>
        <w:t xml:space="preserve"> prostřednictvím internetového obchodu </w:t>
      </w:r>
      <w:r w:rsidRPr="00F9727F">
        <w:rPr>
          <w:rFonts w:cs="Calibri"/>
          <w:b/>
          <w:sz w:val="28"/>
          <w:szCs w:val="28"/>
        </w:rPr>
        <w:t>www.</w:t>
      </w:r>
      <w:r w:rsidR="00E2343F">
        <w:rPr>
          <w:rFonts w:cs="Calibri"/>
          <w:b/>
          <w:sz w:val="28"/>
          <w:szCs w:val="28"/>
        </w:rPr>
        <w:t>videotech</w:t>
      </w:r>
      <w:r w:rsidRPr="00F9727F">
        <w:rPr>
          <w:rFonts w:cs="Calibri"/>
          <w:b/>
          <w:sz w:val="28"/>
          <w:szCs w:val="28"/>
        </w:rPr>
        <w:t>.cz</w:t>
      </w:r>
      <w:r w:rsidRPr="00F9727F">
        <w:rPr>
          <w:rFonts w:cs="Calibri"/>
          <w:sz w:val="28"/>
          <w:szCs w:val="28"/>
        </w:rPr>
        <w:t xml:space="preserve"> </w:t>
      </w:r>
    </w:p>
    <w:p w14:paraId="61E4E4F4" w14:textId="77777777" w:rsidR="00660594" w:rsidRPr="00F9727F" w:rsidRDefault="00660594">
      <w:pPr>
        <w:pStyle w:val="CM4"/>
        <w:spacing w:after="100" w:line="503" w:lineRule="atLeast"/>
        <w:rPr>
          <w:rFonts w:cs="Calibri"/>
          <w:b/>
          <w:color w:val="4B4B4B"/>
          <w:sz w:val="28"/>
          <w:szCs w:val="28"/>
        </w:rPr>
      </w:pPr>
      <w:r w:rsidRPr="00F9727F">
        <w:rPr>
          <w:rFonts w:cs="Calibri"/>
          <w:b/>
          <w:color w:val="4B4B4B"/>
          <w:sz w:val="28"/>
          <w:szCs w:val="28"/>
        </w:rPr>
        <w:t xml:space="preserve">INFORMACE O ZÁKAZNÍKOVI </w:t>
      </w:r>
    </w:p>
    <w:p w14:paraId="253047C6" w14:textId="77777777" w:rsidR="006C0043" w:rsidRPr="00F9727F" w:rsidRDefault="00000000" w:rsidP="001B21BD">
      <w:pPr>
        <w:pStyle w:val="CM5"/>
        <w:spacing w:after="585" w:line="503" w:lineRule="atLeast"/>
        <w:rPr>
          <w:rFonts w:cs="Calibri"/>
          <w:b/>
          <w:color w:val="000000"/>
          <w:sz w:val="28"/>
          <w:szCs w:val="28"/>
        </w:rPr>
      </w:pPr>
      <w:r>
        <w:rPr>
          <w:noProof/>
        </w:rPr>
        <w:pict w14:anchorId="128A38D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59.2pt;margin-top:4.3pt;width:339.4pt;height:29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">
            <v:textbox>
              <w:txbxContent>
                <w:p w14:paraId="326A6956" w14:textId="77777777" w:rsidR="0096010E" w:rsidRPr="00CB27D2" w:rsidRDefault="0096010E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660594" w:rsidRPr="00F9727F">
        <w:rPr>
          <w:rFonts w:cs="Calibri"/>
          <w:b/>
          <w:color w:val="000000"/>
          <w:sz w:val="28"/>
          <w:szCs w:val="28"/>
        </w:rPr>
        <w:t>Jméno a příjmení</w:t>
      </w:r>
      <w:r w:rsidR="006C0043" w:rsidRPr="00F9727F">
        <w:rPr>
          <w:rFonts w:cs="Calibri"/>
          <w:b/>
          <w:color w:val="000000"/>
          <w:sz w:val="28"/>
          <w:szCs w:val="28"/>
        </w:rPr>
        <w:t xml:space="preserve">: </w:t>
      </w:r>
    </w:p>
    <w:p w14:paraId="483E3652" w14:textId="77777777" w:rsidR="00CB27D2" w:rsidRPr="00F9727F" w:rsidRDefault="00000000" w:rsidP="001B21BD">
      <w:pPr>
        <w:pStyle w:val="CM5"/>
        <w:spacing w:line="503" w:lineRule="atLeast"/>
        <w:rPr>
          <w:rFonts w:cs="Calibri"/>
          <w:b/>
          <w:color w:val="000000"/>
          <w:sz w:val="28"/>
          <w:szCs w:val="28"/>
        </w:rPr>
      </w:pPr>
      <w:r>
        <w:rPr>
          <w:noProof/>
        </w:rPr>
        <w:pict w14:anchorId="5BB4761D">
          <v:shape id="Text Box 3" o:spid="_x0000_s1027" type="#_x0000_t202" style="position:absolute;margin-left:159.2pt;margin-top:6pt;width:339.4pt;height:65.4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">
            <v:textbox>
              <w:txbxContent>
                <w:p w14:paraId="3E8993D5" w14:textId="77777777" w:rsidR="009666BB" w:rsidRPr="0096010E" w:rsidRDefault="009666BB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96010E" w:rsidRPr="00F9727F">
        <w:rPr>
          <w:rFonts w:cs="Calibri"/>
          <w:b/>
          <w:color w:val="000000"/>
          <w:sz w:val="28"/>
          <w:szCs w:val="28"/>
        </w:rPr>
        <w:t>Doručovací</w:t>
      </w:r>
      <w:r w:rsidR="00660594" w:rsidRPr="00F9727F">
        <w:rPr>
          <w:rFonts w:cs="Calibri"/>
          <w:b/>
          <w:color w:val="000000"/>
          <w:sz w:val="28"/>
          <w:szCs w:val="28"/>
        </w:rPr>
        <w:t xml:space="preserve"> adresa:</w:t>
      </w:r>
    </w:p>
    <w:p w14:paraId="15B6B4E5" w14:textId="77777777" w:rsidR="0096010E" w:rsidRPr="00F9727F" w:rsidRDefault="00CB27D2" w:rsidP="001B21BD">
      <w:pPr>
        <w:pStyle w:val="CM5"/>
        <w:spacing w:line="503" w:lineRule="atLeast"/>
        <w:ind w:left="720" w:hanging="720"/>
        <w:rPr>
          <w:rFonts w:cs="Calibri"/>
          <w:color w:val="000000"/>
          <w:sz w:val="28"/>
          <w:szCs w:val="28"/>
        </w:rPr>
      </w:pPr>
      <w:r w:rsidRPr="00F9727F">
        <w:rPr>
          <w:rFonts w:cs="Calibri"/>
          <w:color w:val="000000"/>
          <w:sz w:val="28"/>
          <w:szCs w:val="28"/>
        </w:rPr>
        <w:t>ulice + číslo popisné</w:t>
      </w:r>
    </w:p>
    <w:p w14:paraId="1D466526" w14:textId="77777777" w:rsidR="00CB27D2" w:rsidRPr="00F9727F" w:rsidRDefault="00CB27D2" w:rsidP="001B21BD">
      <w:pPr>
        <w:pStyle w:val="Default"/>
        <w:rPr>
          <w:sz w:val="28"/>
          <w:szCs w:val="28"/>
        </w:rPr>
      </w:pPr>
      <w:r w:rsidRPr="00F9727F">
        <w:rPr>
          <w:sz w:val="28"/>
          <w:szCs w:val="28"/>
        </w:rPr>
        <w:t>město</w:t>
      </w:r>
      <w:r w:rsidR="009666BB" w:rsidRPr="00F9727F">
        <w:rPr>
          <w:sz w:val="28"/>
          <w:szCs w:val="28"/>
        </w:rPr>
        <w:t xml:space="preserve"> + PSČ</w:t>
      </w:r>
      <w:r w:rsidRPr="00F9727F">
        <w:rPr>
          <w:sz w:val="28"/>
          <w:szCs w:val="28"/>
        </w:rPr>
        <w:t xml:space="preserve">                        </w:t>
      </w:r>
    </w:p>
    <w:p w14:paraId="30A31FDF" w14:textId="77777777" w:rsidR="00CB27D2" w:rsidRPr="00F9727F" w:rsidRDefault="00CB27D2" w:rsidP="00CB27D2">
      <w:pPr>
        <w:pStyle w:val="Default"/>
        <w:ind w:firstLine="720"/>
        <w:rPr>
          <w:sz w:val="28"/>
          <w:szCs w:val="28"/>
        </w:rPr>
      </w:pPr>
      <w:r w:rsidRPr="00F9727F">
        <w:rPr>
          <w:sz w:val="28"/>
          <w:szCs w:val="28"/>
        </w:rPr>
        <w:t xml:space="preserve">           </w:t>
      </w:r>
    </w:p>
    <w:p w14:paraId="7D0A8945" w14:textId="77777777" w:rsidR="00660594" w:rsidRPr="00F9727F" w:rsidRDefault="00000000" w:rsidP="001B21BD">
      <w:pPr>
        <w:pStyle w:val="CM5"/>
        <w:spacing w:after="585" w:line="503" w:lineRule="atLeast"/>
        <w:rPr>
          <w:rFonts w:cs="Calibri"/>
          <w:b/>
          <w:color w:val="000000"/>
          <w:sz w:val="28"/>
          <w:szCs w:val="28"/>
        </w:rPr>
      </w:pPr>
      <w:r>
        <w:rPr>
          <w:noProof/>
        </w:rPr>
        <w:pict w14:anchorId="35240BBB">
          <v:shape id="Text Box 5" o:spid="_x0000_s1028" type="#_x0000_t202" style="position:absolute;margin-left:159.2pt;margin-top:5.7pt;width:339.4pt;height:29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">
            <v:textbox>
              <w:txbxContent>
                <w:p w14:paraId="763C67DE" w14:textId="77777777" w:rsidR="00CB27D2" w:rsidRPr="00CB27D2" w:rsidRDefault="009666BB" w:rsidP="00CB27D2">
                  <w:pPr>
                    <w:rPr>
                      <w:sz w:val="36"/>
                      <w:szCs w:val="36"/>
                    </w:rPr>
                  </w:pPr>
                  <w:r w:rsidRPr="00F9727F">
                    <w:rPr>
                      <w:sz w:val="36"/>
                      <w:szCs w:val="36"/>
                    </w:rPr>
                    <w:tab/>
                  </w:r>
                  <w:r w:rsidRPr="00F9727F">
                    <w:rPr>
                      <w:sz w:val="36"/>
                      <w:szCs w:val="36"/>
                    </w:rPr>
                    <w:tab/>
                  </w:r>
                  <w:r w:rsidRPr="00F9727F">
                    <w:rPr>
                      <w:sz w:val="36"/>
                      <w:szCs w:val="36"/>
                    </w:rPr>
                    <w:tab/>
                  </w:r>
                  <w:r w:rsidRPr="00F9727F">
                    <w:rPr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42E2CC91">
          <v:shape id="Text Box 4" o:spid="_x0000_s1029" type="#_x0000_t202" style="position:absolute;margin-left:159.2pt;margin-top:51pt;width:339.4pt;height:2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">
            <v:textbox>
              <w:txbxContent>
                <w:p w14:paraId="205DE66E" w14:textId="77777777" w:rsidR="00F74958" w:rsidRPr="00CB27D2" w:rsidRDefault="00F74958" w:rsidP="00F7495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660594" w:rsidRPr="00F9727F">
        <w:rPr>
          <w:rFonts w:cs="Calibri"/>
          <w:b/>
          <w:color w:val="000000"/>
          <w:sz w:val="28"/>
          <w:szCs w:val="28"/>
        </w:rPr>
        <w:t xml:space="preserve">email: </w:t>
      </w:r>
      <w:r w:rsidR="009352CB" w:rsidRPr="00F9727F">
        <w:rPr>
          <w:rFonts w:cs="Calibri"/>
          <w:b/>
          <w:color w:val="000000"/>
          <w:sz w:val="28"/>
          <w:szCs w:val="28"/>
        </w:rPr>
        <w:t xml:space="preserve">               </w:t>
      </w:r>
    </w:p>
    <w:p w14:paraId="1841256A" w14:textId="77777777" w:rsidR="006C0043" w:rsidRPr="00F9727F" w:rsidRDefault="006C0043" w:rsidP="001B21BD">
      <w:pPr>
        <w:pStyle w:val="Default"/>
        <w:rPr>
          <w:b/>
          <w:sz w:val="28"/>
          <w:szCs w:val="28"/>
        </w:rPr>
      </w:pPr>
      <w:r w:rsidRPr="00F9727F">
        <w:rPr>
          <w:b/>
          <w:sz w:val="28"/>
          <w:szCs w:val="28"/>
        </w:rPr>
        <w:t>telefonní číslo:</w:t>
      </w:r>
      <w:r w:rsidR="0096010E" w:rsidRPr="00F9727F">
        <w:rPr>
          <w:b/>
          <w:sz w:val="28"/>
          <w:szCs w:val="28"/>
        </w:rPr>
        <w:t xml:space="preserve"> </w:t>
      </w:r>
      <w:r w:rsidR="009352CB" w:rsidRPr="00F9727F">
        <w:rPr>
          <w:b/>
          <w:sz w:val="28"/>
          <w:szCs w:val="28"/>
        </w:rPr>
        <w:t xml:space="preserve">              </w:t>
      </w:r>
    </w:p>
    <w:p w14:paraId="1645050A" w14:textId="77777777" w:rsidR="006C0043" w:rsidRPr="00F9727F" w:rsidRDefault="006C0043" w:rsidP="006C0043">
      <w:pPr>
        <w:pStyle w:val="Default"/>
        <w:ind w:firstLine="720"/>
        <w:rPr>
          <w:sz w:val="28"/>
          <w:szCs w:val="28"/>
        </w:rPr>
      </w:pPr>
    </w:p>
    <w:p w14:paraId="70DF0694" w14:textId="77777777" w:rsidR="00660594" w:rsidRPr="00FB5437" w:rsidRDefault="00660594">
      <w:pPr>
        <w:pStyle w:val="CM4"/>
        <w:spacing w:after="100" w:line="503" w:lineRule="atLeast"/>
        <w:rPr>
          <w:rFonts w:cs="Calibri"/>
          <w:b/>
          <w:sz w:val="28"/>
          <w:szCs w:val="28"/>
        </w:rPr>
      </w:pPr>
      <w:r w:rsidRPr="00FB5437">
        <w:rPr>
          <w:rFonts w:cs="Calibri"/>
          <w:b/>
          <w:sz w:val="28"/>
          <w:szCs w:val="28"/>
        </w:rPr>
        <w:t xml:space="preserve">INFORMACE O VÝROBKU </w:t>
      </w:r>
    </w:p>
    <w:p w14:paraId="370C5394" w14:textId="77777777" w:rsidR="006C0043" w:rsidRPr="00F9727F" w:rsidRDefault="00000000" w:rsidP="001B21BD">
      <w:pPr>
        <w:pStyle w:val="CM5"/>
        <w:spacing w:line="503" w:lineRule="atLeast"/>
        <w:rPr>
          <w:rFonts w:cs="Calibri"/>
          <w:color w:val="000000"/>
          <w:sz w:val="28"/>
          <w:szCs w:val="28"/>
        </w:rPr>
      </w:pPr>
      <w:r>
        <w:rPr>
          <w:noProof/>
        </w:rPr>
        <w:pict w14:anchorId="11CEA308">
          <v:shape id="Text Box 6" o:spid="_x0000_s1030" type="#_x0000_t202" style="position:absolute;margin-left:159.2pt;margin-top:4.25pt;width:339.4pt;height:2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">
            <v:textbox>
              <w:txbxContent>
                <w:p w14:paraId="2110D9AA" w14:textId="77777777" w:rsidR="00F74958" w:rsidRPr="00CB27D2" w:rsidRDefault="009666BB" w:rsidP="00F74958">
                  <w:pPr>
                    <w:rPr>
                      <w:sz w:val="36"/>
                      <w:szCs w:val="36"/>
                    </w:rPr>
                  </w:pPr>
                  <w:r w:rsidRPr="00F9727F">
                    <w:rPr>
                      <w:sz w:val="36"/>
                      <w:szCs w:val="36"/>
                    </w:rPr>
                    <w:tab/>
                  </w:r>
                  <w:r w:rsidRPr="00F9727F">
                    <w:rPr>
                      <w:sz w:val="36"/>
                      <w:szCs w:val="36"/>
                    </w:rPr>
                    <w:tab/>
                  </w:r>
                  <w:r w:rsidRPr="00F9727F">
                    <w:rPr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660594" w:rsidRPr="00F9727F">
        <w:rPr>
          <w:rFonts w:cs="Calibri"/>
          <w:color w:val="000000"/>
          <w:sz w:val="28"/>
          <w:szCs w:val="28"/>
        </w:rPr>
        <w:t>Název výrobku:</w:t>
      </w:r>
      <w:r w:rsidR="009352CB" w:rsidRPr="00F9727F">
        <w:rPr>
          <w:rFonts w:cs="Calibri"/>
          <w:color w:val="000000"/>
          <w:sz w:val="28"/>
          <w:szCs w:val="28"/>
        </w:rPr>
        <w:t xml:space="preserve">          </w:t>
      </w:r>
      <w:r w:rsidR="00660594" w:rsidRPr="00F9727F">
        <w:rPr>
          <w:rFonts w:cs="Calibri"/>
          <w:color w:val="000000"/>
          <w:sz w:val="28"/>
          <w:szCs w:val="28"/>
        </w:rPr>
        <w:t xml:space="preserve"> </w:t>
      </w:r>
    </w:p>
    <w:p w14:paraId="6EEF1953" w14:textId="77777777" w:rsidR="00F74958" w:rsidRPr="00F74958" w:rsidRDefault="00F74958" w:rsidP="00F74958">
      <w:pPr>
        <w:pStyle w:val="Default"/>
      </w:pPr>
    </w:p>
    <w:p w14:paraId="65AB66B5" w14:textId="77777777" w:rsidR="006C0043" w:rsidRPr="00F9727F" w:rsidRDefault="00000000" w:rsidP="001B21BD">
      <w:pPr>
        <w:pStyle w:val="CM5"/>
        <w:spacing w:line="503" w:lineRule="atLeast"/>
        <w:rPr>
          <w:rFonts w:cs="Calibri"/>
          <w:color w:val="000000"/>
          <w:sz w:val="28"/>
          <w:szCs w:val="28"/>
        </w:rPr>
      </w:pPr>
      <w:r>
        <w:rPr>
          <w:noProof/>
        </w:rPr>
        <w:pict w14:anchorId="3F5120E7">
          <v:shape id="Text Box 7" o:spid="_x0000_s1031" type="#_x0000_t202" style="position:absolute;margin-left:159.2pt;margin-top:5pt;width:339.4pt;height:2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">
            <v:textbox>
              <w:txbxContent>
                <w:p w14:paraId="6FACEDFE" w14:textId="77777777" w:rsidR="00F74958" w:rsidRPr="00CB27D2" w:rsidRDefault="00F74958" w:rsidP="00F7495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660594" w:rsidRPr="00F9727F">
        <w:rPr>
          <w:rFonts w:cs="Calibri"/>
          <w:color w:val="000000"/>
          <w:sz w:val="28"/>
          <w:szCs w:val="28"/>
        </w:rPr>
        <w:t xml:space="preserve">Sériové číslo: </w:t>
      </w:r>
      <w:r w:rsidR="009352CB" w:rsidRPr="00F9727F">
        <w:rPr>
          <w:rFonts w:cs="Calibri"/>
          <w:color w:val="000000"/>
          <w:sz w:val="28"/>
          <w:szCs w:val="28"/>
        </w:rPr>
        <w:t xml:space="preserve">           </w:t>
      </w:r>
    </w:p>
    <w:p w14:paraId="7B901AC5" w14:textId="77777777" w:rsidR="00F74958" w:rsidRPr="00F74958" w:rsidRDefault="00F74958" w:rsidP="00F74958">
      <w:pPr>
        <w:pStyle w:val="Default"/>
      </w:pPr>
    </w:p>
    <w:p w14:paraId="626002C8" w14:textId="77777777" w:rsidR="006C0043" w:rsidRPr="00F9727F" w:rsidRDefault="00000000" w:rsidP="001B21BD">
      <w:pPr>
        <w:pStyle w:val="CM5"/>
        <w:tabs>
          <w:tab w:val="left" w:pos="0"/>
        </w:tabs>
        <w:spacing w:line="503" w:lineRule="atLeast"/>
        <w:rPr>
          <w:rFonts w:cs="Calibri"/>
          <w:color w:val="000000"/>
          <w:sz w:val="28"/>
          <w:szCs w:val="28"/>
        </w:rPr>
      </w:pPr>
      <w:r>
        <w:rPr>
          <w:noProof/>
        </w:rPr>
        <w:pict w14:anchorId="26682432">
          <v:shape id="Text Box 8" o:spid="_x0000_s1032" type="#_x0000_t202" style="position:absolute;margin-left:159.2pt;margin-top:3.9pt;width:339.4pt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">
            <v:textbox>
              <w:txbxContent>
                <w:p w14:paraId="3C582FD3" w14:textId="77777777" w:rsidR="00F74958" w:rsidRPr="009666BB" w:rsidRDefault="00F74958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660594" w:rsidRPr="00F9727F">
        <w:rPr>
          <w:rFonts w:cs="Calibri"/>
          <w:color w:val="000000"/>
          <w:sz w:val="28"/>
          <w:szCs w:val="28"/>
        </w:rPr>
        <w:t xml:space="preserve">Příslušenství: </w:t>
      </w:r>
      <w:r w:rsidR="009352CB" w:rsidRPr="00F9727F">
        <w:rPr>
          <w:rFonts w:cs="Calibri"/>
          <w:color w:val="000000"/>
          <w:sz w:val="28"/>
          <w:szCs w:val="28"/>
        </w:rPr>
        <w:t xml:space="preserve">      </w:t>
      </w:r>
    </w:p>
    <w:p w14:paraId="18579F61" w14:textId="77777777" w:rsidR="00F74958" w:rsidRPr="00F9727F" w:rsidRDefault="009352CB" w:rsidP="00F74958">
      <w:pPr>
        <w:pStyle w:val="CM5"/>
        <w:spacing w:line="503" w:lineRule="atLeast"/>
        <w:ind w:left="720"/>
        <w:rPr>
          <w:rFonts w:cs="Calibri"/>
          <w:color w:val="000000"/>
          <w:sz w:val="28"/>
          <w:szCs w:val="28"/>
        </w:rPr>
      </w:pPr>
      <w:r w:rsidRPr="00F9727F">
        <w:rPr>
          <w:rFonts w:cs="Calibri"/>
          <w:color w:val="000000"/>
          <w:sz w:val="28"/>
          <w:szCs w:val="28"/>
        </w:rPr>
        <w:t xml:space="preserve">                     </w:t>
      </w:r>
    </w:p>
    <w:p w14:paraId="748A1537" w14:textId="77777777" w:rsidR="00660594" w:rsidRPr="00F9727F" w:rsidRDefault="00000000" w:rsidP="001B21BD">
      <w:pPr>
        <w:pStyle w:val="CM5"/>
        <w:spacing w:line="503" w:lineRule="atLeast"/>
        <w:rPr>
          <w:rFonts w:cs="Calibri"/>
          <w:color w:val="000000"/>
          <w:sz w:val="28"/>
          <w:szCs w:val="28"/>
        </w:rPr>
      </w:pPr>
      <w:r>
        <w:rPr>
          <w:noProof/>
        </w:rPr>
        <w:pict w14:anchorId="044169AF">
          <v:shape id="Text Box 9" o:spid="_x0000_s1033" type="#_x0000_t202" style="position:absolute;margin-left:159.2pt;margin-top:7.5pt;width:339.4pt;height:2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4RLAIAAFc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">
            <v:textbox>
              <w:txbxContent>
                <w:p w14:paraId="223AC49C" w14:textId="77777777" w:rsidR="00F74958" w:rsidRPr="00CB27D2" w:rsidRDefault="00F74958" w:rsidP="00F7495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660594" w:rsidRPr="00F9727F">
        <w:rPr>
          <w:rFonts w:cs="Calibri"/>
          <w:color w:val="000000"/>
          <w:sz w:val="28"/>
          <w:szCs w:val="28"/>
        </w:rPr>
        <w:t xml:space="preserve">Datum zakoupení: </w:t>
      </w:r>
      <w:r w:rsidR="009352CB" w:rsidRPr="00F9727F">
        <w:rPr>
          <w:rFonts w:cs="Calibri"/>
          <w:color w:val="000000"/>
          <w:sz w:val="28"/>
          <w:szCs w:val="28"/>
        </w:rPr>
        <w:t xml:space="preserve">      </w:t>
      </w:r>
    </w:p>
    <w:p w14:paraId="705CDC08" w14:textId="77777777" w:rsidR="00F74958" w:rsidRDefault="00F74958" w:rsidP="00F74958">
      <w:pPr>
        <w:pStyle w:val="Default"/>
      </w:pPr>
    </w:p>
    <w:p w14:paraId="35722541" w14:textId="77777777" w:rsidR="001B21BD" w:rsidRDefault="00000000" w:rsidP="00F74958">
      <w:pPr>
        <w:pStyle w:val="Default"/>
      </w:pPr>
      <w:r>
        <w:rPr>
          <w:noProof/>
        </w:rPr>
        <w:pict w14:anchorId="5C80180B">
          <v:shape id="Text Box 11" o:spid="_x0000_s1034" type="#_x0000_t202" style="position:absolute;margin-left:159.2pt;margin-top:8.7pt;width:339.4pt;height:2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">
            <v:textbox>
              <w:txbxContent>
                <w:p w14:paraId="53D4EAC2" w14:textId="77777777" w:rsidR="001B21BD" w:rsidRPr="00CB27D2" w:rsidRDefault="001B21BD" w:rsidP="001B21BD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14:paraId="770BFC50" w14:textId="77777777" w:rsidR="001B21BD" w:rsidRPr="00F9727F" w:rsidRDefault="001B21BD" w:rsidP="00F74958">
      <w:pPr>
        <w:pStyle w:val="Default"/>
        <w:rPr>
          <w:sz w:val="28"/>
          <w:szCs w:val="28"/>
        </w:rPr>
      </w:pPr>
      <w:r w:rsidRPr="00F9727F">
        <w:rPr>
          <w:sz w:val="28"/>
          <w:szCs w:val="28"/>
        </w:rPr>
        <w:t xml:space="preserve">Číslo dokladu:                 </w:t>
      </w:r>
    </w:p>
    <w:p w14:paraId="21DB70C4" w14:textId="77777777" w:rsidR="001B21BD" w:rsidRDefault="001B21BD" w:rsidP="00F74958">
      <w:pPr>
        <w:pStyle w:val="Default"/>
      </w:pPr>
      <w:r>
        <w:t>(nejdete na dokladu v pravém</w:t>
      </w:r>
    </w:p>
    <w:p w14:paraId="7A81D1A9" w14:textId="77777777" w:rsidR="001B21BD" w:rsidRDefault="001B21BD" w:rsidP="00F74958">
      <w:pPr>
        <w:pStyle w:val="Default"/>
      </w:pPr>
      <w:r>
        <w:t xml:space="preserve">horním rohu) </w:t>
      </w:r>
    </w:p>
    <w:p w14:paraId="61554504" w14:textId="77777777" w:rsidR="001B21BD" w:rsidRPr="00F74958" w:rsidRDefault="00000000" w:rsidP="00F74958">
      <w:pPr>
        <w:pStyle w:val="Default"/>
      </w:pPr>
      <w:r>
        <w:rPr>
          <w:noProof/>
        </w:rPr>
        <w:pict w14:anchorId="3927440D">
          <v:shape id="Text Box 10" o:spid="_x0000_s1035" type="#_x0000_t202" style="position:absolute;margin-left:159.2pt;margin-top:.9pt;width:339.4pt;height:139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">
            <v:textbox>
              <w:txbxContent>
                <w:p w14:paraId="4A3297A4" w14:textId="77777777" w:rsidR="009666BB" w:rsidRPr="00F74958" w:rsidRDefault="009666BB" w:rsidP="00F74958">
                  <w:pPr>
                    <w:spacing w:after="0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1F4597C7" w14:textId="77777777" w:rsidR="00660594" w:rsidRPr="00F9727F" w:rsidRDefault="00660594" w:rsidP="0096010E">
      <w:pPr>
        <w:pStyle w:val="CM2"/>
        <w:spacing w:after="2345"/>
        <w:rPr>
          <w:rFonts w:cs="Calibri"/>
          <w:b/>
          <w:color w:val="4B4B4B"/>
          <w:sz w:val="28"/>
          <w:szCs w:val="28"/>
        </w:rPr>
      </w:pPr>
      <w:r w:rsidRPr="00F9727F">
        <w:rPr>
          <w:rFonts w:cs="Calibri"/>
          <w:b/>
          <w:color w:val="4B4B4B"/>
          <w:sz w:val="28"/>
          <w:szCs w:val="28"/>
        </w:rPr>
        <w:t>POPIS ZÁVADY</w:t>
      </w:r>
      <w:r w:rsidR="006C0043" w:rsidRPr="00F9727F">
        <w:rPr>
          <w:rFonts w:cs="Calibri"/>
          <w:b/>
          <w:color w:val="4B4B4B"/>
          <w:sz w:val="28"/>
          <w:szCs w:val="28"/>
        </w:rPr>
        <w:t xml:space="preserve"> </w:t>
      </w:r>
      <w:r w:rsidR="009352CB" w:rsidRPr="00F9727F">
        <w:rPr>
          <w:rFonts w:cs="Calibri"/>
          <w:b/>
          <w:color w:val="4B4B4B"/>
          <w:sz w:val="28"/>
          <w:szCs w:val="28"/>
        </w:rPr>
        <w:t xml:space="preserve">                                            </w:t>
      </w:r>
    </w:p>
    <w:p w14:paraId="4BDC614B" w14:textId="77777777" w:rsidR="00FB5437" w:rsidRDefault="00660594" w:rsidP="00FB5437">
      <w:pPr>
        <w:pStyle w:val="CM1"/>
        <w:ind w:left="-709"/>
        <w:jc w:val="center"/>
        <w:rPr>
          <w:rFonts w:cs="Calibri"/>
          <w:b/>
          <w:sz w:val="28"/>
          <w:szCs w:val="28"/>
        </w:rPr>
      </w:pPr>
      <w:r w:rsidRPr="00F9727F">
        <w:rPr>
          <w:rFonts w:cs="Calibri"/>
          <w:b/>
          <w:sz w:val="28"/>
          <w:szCs w:val="28"/>
        </w:rPr>
        <w:t xml:space="preserve">NEDÍLNOU PŘÍLOHOU TOHOTO FORMULÁŘE JE KOPIE DOKLADU O ZAKOUPENÍ VÝROBKU! </w:t>
      </w:r>
      <w:bookmarkStart w:id="0" w:name="TextBox"/>
    </w:p>
    <w:p w14:paraId="608D5655" w14:textId="77777777" w:rsidR="00FB5437" w:rsidRPr="00FB5437" w:rsidRDefault="00FB5437" w:rsidP="00FB5437">
      <w:pPr>
        <w:pStyle w:val="Default"/>
      </w:pPr>
    </w:p>
    <w:p w14:paraId="2935DDC9" w14:textId="60B322E9" w:rsidR="00660594" w:rsidRPr="00FB5437" w:rsidRDefault="00FB5437" w:rsidP="00FB5437">
      <w:pPr>
        <w:pStyle w:val="CM1"/>
        <w:ind w:left="-709"/>
        <w:jc w:val="center"/>
        <w:rPr>
          <w:rFonts w:cs="Calibri"/>
          <w:sz w:val="30"/>
          <w:szCs w:val="30"/>
        </w:rPr>
      </w:pPr>
      <w:r w:rsidRPr="00FB5437">
        <w:rPr>
          <w:rFonts w:cs="Calibri"/>
          <w:b/>
          <w:sz w:val="30"/>
          <w:szCs w:val="30"/>
        </w:rPr>
        <w:t xml:space="preserve">Reklamaci zasílejte na adresu: </w:t>
      </w:r>
      <w:r w:rsidR="001B752A">
        <w:rPr>
          <w:rFonts w:cs="Calibri"/>
          <w:b/>
          <w:sz w:val="30"/>
          <w:szCs w:val="30"/>
        </w:rPr>
        <w:t>Videotech.cz</w:t>
      </w:r>
      <w:r w:rsidRPr="00FB5437">
        <w:rPr>
          <w:rFonts w:cs="Calibri"/>
          <w:b/>
          <w:sz w:val="30"/>
          <w:szCs w:val="30"/>
        </w:rPr>
        <w:t xml:space="preserve">, </w:t>
      </w:r>
      <w:r w:rsidR="00711001">
        <w:rPr>
          <w:b/>
          <w:color w:val="000000"/>
          <w:sz w:val="30"/>
          <w:szCs w:val="30"/>
        </w:rPr>
        <w:t>Jankovcova 1055/13, 170 00 Praha 7</w:t>
      </w:r>
      <w:r w:rsidR="00DB7CE5" w:rsidRPr="00FB5437">
        <w:rPr>
          <w:rFonts w:cs="Calibri"/>
          <w:sz w:val="30"/>
          <w:szCs w:val="30"/>
        </w:rPr>
        <w:fldChar w:fldCharType="begin">
          <w:ffData>
            <w:name w:val="TextBox"/>
            <w:enabled/>
            <w:calcOnExit w:val="0"/>
            <w:textInput/>
          </w:ffData>
        </w:fldChar>
      </w:r>
      <w:r w:rsidR="00660594" w:rsidRPr="00FB5437">
        <w:rPr>
          <w:rFonts w:cs="Calibri"/>
          <w:sz w:val="30"/>
          <w:szCs w:val="30"/>
        </w:rPr>
        <w:instrText xml:space="preserve"> FORMTEXT </w:instrText>
      </w:r>
      <w:r w:rsidR="00DB7CE5" w:rsidRPr="00FB5437">
        <w:rPr>
          <w:rFonts w:cs="Calibri"/>
          <w:sz w:val="30"/>
          <w:szCs w:val="30"/>
        </w:rPr>
      </w:r>
      <w:r w:rsidR="00DB7CE5" w:rsidRPr="00FB5437">
        <w:rPr>
          <w:rFonts w:cs="Calibri"/>
          <w:sz w:val="30"/>
          <w:szCs w:val="30"/>
        </w:rPr>
        <w:fldChar w:fldCharType="separate"/>
      </w:r>
      <w:r w:rsidR="00DB7CE5" w:rsidRPr="00FB5437">
        <w:rPr>
          <w:rFonts w:cs="Calibri"/>
          <w:sz w:val="30"/>
          <w:szCs w:val="30"/>
        </w:rPr>
        <w:fldChar w:fldCharType="end"/>
      </w:r>
      <w:bookmarkEnd w:id="0"/>
    </w:p>
    <w:sectPr w:rsidR="00660594" w:rsidRPr="00FB5437" w:rsidSect="00FB5437">
      <w:pgSz w:w="11900" w:h="17340"/>
      <w:pgMar w:top="426" w:right="701" w:bottom="284" w:left="115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ocumentProtection w:formatting="1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13B"/>
    <w:rsid w:val="00176401"/>
    <w:rsid w:val="001B21BD"/>
    <w:rsid w:val="001B752A"/>
    <w:rsid w:val="002A793F"/>
    <w:rsid w:val="00353EF1"/>
    <w:rsid w:val="00461045"/>
    <w:rsid w:val="00603EF3"/>
    <w:rsid w:val="00660594"/>
    <w:rsid w:val="006C0043"/>
    <w:rsid w:val="00711001"/>
    <w:rsid w:val="007C413B"/>
    <w:rsid w:val="009352CB"/>
    <w:rsid w:val="0096010E"/>
    <w:rsid w:val="009666BB"/>
    <w:rsid w:val="00A17552"/>
    <w:rsid w:val="00CB27D2"/>
    <w:rsid w:val="00DB7CE5"/>
    <w:rsid w:val="00E2343F"/>
    <w:rsid w:val="00E26A4C"/>
    <w:rsid w:val="00E92DEF"/>
    <w:rsid w:val="00EC67D9"/>
    <w:rsid w:val="00F705A9"/>
    <w:rsid w:val="00F74958"/>
    <w:rsid w:val="00F92297"/>
    <w:rsid w:val="00F9727F"/>
    <w:rsid w:val="00FB5437"/>
    <w:rsid w:val="00FC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4DF0B811"/>
  <w15:docId w15:val="{99B51F07-ACEE-419E-B8DA-38A9A02C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CE5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B7CE5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B7CE5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DB7CE5"/>
    <w:pPr>
      <w:spacing w:line="50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B7CE5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B7CE5"/>
    <w:pPr>
      <w:spacing w:line="50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DB7CE5"/>
    <w:rPr>
      <w:rFonts w:cs="Times New Roman"/>
      <w:color w:val="auto"/>
    </w:rPr>
  </w:style>
  <w:style w:type="character" w:styleId="Hypertextovodkaz">
    <w:name w:val="Hyperlink"/>
    <w:uiPriority w:val="99"/>
    <w:unhideWhenUsed/>
    <w:rsid w:val="009666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&#225;ce\Word\Pruvodni%20reklamacni%20formular_4NEW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F6CF6-DFF9-4E80-90E7-76C1EB3C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Pruvodni reklamacni formular_4NEW.dot</Template>
  <TotalTime>3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Reklamační formulář - www.videotech.cz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Reklamační formulář - www.videotech.cz</dc:title>
  <dc:creator>Michal Marsalek</dc:creator>
  <cp:lastModifiedBy>Michal Glončák</cp:lastModifiedBy>
  <cp:revision>5</cp:revision>
  <cp:lastPrinted>2013-01-03T09:17:00Z</cp:lastPrinted>
  <dcterms:created xsi:type="dcterms:W3CDTF">2013-12-13T07:44:00Z</dcterms:created>
  <dcterms:modified xsi:type="dcterms:W3CDTF">2026-02-06T08:06:00Z</dcterms:modified>
</cp:coreProperties>
</file>